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A83" w:rsidRDefault="00994A83" w:rsidP="00B54A89">
      <w:pPr>
        <w:jc w:val="right"/>
        <w:rPr>
          <w:rFonts w:ascii="Arial" w:hAnsi="Arial" w:cs="Arial"/>
        </w:rPr>
      </w:pPr>
    </w:p>
    <w:p w:rsidR="00B54A89" w:rsidRPr="00835E1F" w:rsidRDefault="00B54A89" w:rsidP="00B54A89">
      <w:pPr>
        <w:jc w:val="right"/>
        <w:rPr>
          <w:rFonts w:ascii="Arial" w:hAnsi="Arial" w:cs="Arial"/>
        </w:rPr>
      </w:pPr>
      <w:r w:rsidRPr="00835E1F">
        <w:rPr>
          <w:rFonts w:ascii="Arial" w:hAnsi="Arial" w:cs="Arial"/>
        </w:rPr>
        <w:t xml:space="preserve">Aarhus Søfarts Museum </w:t>
      </w:r>
      <w:r w:rsidR="00F613BC">
        <w:rPr>
          <w:rFonts w:ascii="Arial" w:hAnsi="Arial" w:cs="Arial"/>
        </w:rPr>
        <w:t xml:space="preserve">den </w:t>
      </w:r>
      <w:r w:rsidR="00994A83">
        <w:rPr>
          <w:rFonts w:ascii="Arial" w:hAnsi="Arial" w:cs="Arial"/>
        </w:rPr>
        <w:t>24.</w:t>
      </w:r>
      <w:r w:rsidR="00F613BC">
        <w:rPr>
          <w:rFonts w:ascii="Arial" w:hAnsi="Arial" w:cs="Arial"/>
        </w:rPr>
        <w:t xml:space="preserve"> maj 2020</w:t>
      </w:r>
      <w:r w:rsidRPr="00835E1F">
        <w:rPr>
          <w:rFonts w:ascii="Arial" w:hAnsi="Arial" w:cs="Arial"/>
        </w:rPr>
        <w:t>.</w:t>
      </w:r>
    </w:p>
    <w:p w:rsidR="00B54A89" w:rsidRPr="00835E1F" w:rsidRDefault="00B54A89" w:rsidP="00B54A89">
      <w:pPr>
        <w:rPr>
          <w:rFonts w:ascii="Arial" w:hAnsi="Arial" w:cs="Arial"/>
        </w:rPr>
      </w:pPr>
    </w:p>
    <w:p w:rsidR="00B54A89" w:rsidRPr="00835E1F" w:rsidRDefault="00B54A89" w:rsidP="00B54A89">
      <w:pPr>
        <w:rPr>
          <w:rFonts w:ascii="Arial" w:hAnsi="Arial" w:cs="Arial"/>
        </w:rPr>
      </w:pPr>
    </w:p>
    <w:p w:rsidR="00B54A89" w:rsidRPr="00994A83" w:rsidRDefault="00994A83" w:rsidP="00B54E87">
      <w:pPr>
        <w:jc w:val="center"/>
        <w:rPr>
          <w:rFonts w:ascii="Arial" w:hAnsi="Arial" w:cs="Arial"/>
          <w:lang w:val="en-US"/>
        </w:rPr>
      </w:pPr>
      <w:r w:rsidRPr="00994A83">
        <w:rPr>
          <w:rFonts w:ascii="Arial" w:hAnsi="Arial" w:cs="Arial"/>
          <w:lang w:val="en-US"/>
        </w:rPr>
        <w:t xml:space="preserve">P R E S </w:t>
      </w:r>
      <w:proofErr w:type="spellStart"/>
      <w:r w:rsidRPr="00994A83">
        <w:rPr>
          <w:rFonts w:ascii="Arial" w:hAnsi="Arial" w:cs="Arial"/>
          <w:lang w:val="en-US"/>
        </w:rPr>
        <w:t>S</w:t>
      </w:r>
      <w:proofErr w:type="spellEnd"/>
      <w:r w:rsidRPr="00994A83">
        <w:rPr>
          <w:rFonts w:ascii="Arial" w:hAnsi="Arial" w:cs="Arial"/>
          <w:lang w:val="en-US"/>
        </w:rPr>
        <w:t xml:space="preserve"> E M E D </w:t>
      </w:r>
      <w:proofErr w:type="spellStart"/>
      <w:r w:rsidRPr="00994A83">
        <w:rPr>
          <w:rFonts w:ascii="Arial" w:hAnsi="Arial" w:cs="Arial"/>
          <w:lang w:val="en-US"/>
        </w:rPr>
        <w:t>D</w:t>
      </w:r>
      <w:proofErr w:type="spellEnd"/>
      <w:r w:rsidRPr="00994A83">
        <w:rPr>
          <w:rFonts w:ascii="Arial" w:hAnsi="Arial" w:cs="Arial"/>
          <w:lang w:val="en-US"/>
        </w:rPr>
        <w:t xml:space="preserve"> E L E L S E</w:t>
      </w:r>
    </w:p>
    <w:p w:rsidR="00994A83" w:rsidRDefault="00994A83" w:rsidP="00B54A89">
      <w:pPr>
        <w:rPr>
          <w:rFonts w:ascii="Arial" w:hAnsi="Arial" w:cs="Arial"/>
          <w:lang w:val="en-US"/>
        </w:rPr>
      </w:pPr>
    </w:p>
    <w:p w:rsidR="00994A83" w:rsidRDefault="00994A83" w:rsidP="00B54A89">
      <w:pPr>
        <w:rPr>
          <w:rFonts w:ascii="Arial" w:hAnsi="Arial" w:cs="Arial"/>
        </w:rPr>
      </w:pPr>
      <w:r w:rsidRPr="00994A83">
        <w:rPr>
          <w:rFonts w:ascii="Arial" w:hAnsi="Arial" w:cs="Arial"/>
        </w:rPr>
        <w:t>AARHUS SØFARTS MUSEUM åbner igen</w:t>
      </w:r>
      <w:r w:rsidR="00B54E87">
        <w:rPr>
          <w:rFonts w:ascii="Arial" w:hAnsi="Arial" w:cs="Arial"/>
        </w:rPr>
        <w:t xml:space="preserve"> på </w:t>
      </w:r>
      <w:proofErr w:type="spellStart"/>
      <w:r w:rsidR="00B54E87">
        <w:rPr>
          <w:rFonts w:ascii="Arial" w:hAnsi="Arial" w:cs="Arial"/>
        </w:rPr>
        <w:t>Hveensgade</w:t>
      </w:r>
      <w:proofErr w:type="spellEnd"/>
      <w:r w:rsidR="00B54E87">
        <w:rPr>
          <w:rFonts w:ascii="Arial" w:hAnsi="Arial" w:cs="Arial"/>
        </w:rPr>
        <w:t>, Pier 3, AARHUS HAVN. P</w:t>
      </w:r>
      <w:r w:rsidRPr="00994A83">
        <w:rPr>
          <w:rFonts w:ascii="Arial" w:hAnsi="Arial" w:cs="Arial"/>
        </w:rPr>
        <w:t>å alle tirsdag</w:t>
      </w:r>
      <w:r w:rsidR="00B54E87">
        <w:rPr>
          <w:rFonts w:ascii="Arial" w:hAnsi="Arial" w:cs="Arial"/>
        </w:rPr>
        <w:t>e har m</w:t>
      </w:r>
      <w:r w:rsidR="00F4675A">
        <w:rPr>
          <w:rFonts w:ascii="Arial" w:hAnsi="Arial" w:cs="Arial"/>
        </w:rPr>
        <w:t>useet</w:t>
      </w:r>
      <w:r>
        <w:rPr>
          <w:rFonts w:ascii="Arial" w:hAnsi="Arial" w:cs="Arial"/>
        </w:rPr>
        <w:t xml:space="preserve"> gratis </w:t>
      </w:r>
      <w:proofErr w:type="gramStart"/>
      <w:r>
        <w:rPr>
          <w:rFonts w:ascii="Arial" w:hAnsi="Arial" w:cs="Arial"/>
        </w:rPr>
        <w:t xml:space="preserve">adgang </w:t>
      </w:r>
      <w:r w:rsidRPr="00994A83">
        <w:rPr>
          <w:rFonts w:ascii="Arial" w:hAnsi="Arial" w:cs="Arial"/>
        </w:rPr>
        <w:t xml:space="preserve"> mellem</w:t>
      </w:r>
      <w:proofErr w:type="gramEnd"/>
      <w:r w:rsidRPr="00994A83">
        <w:rPr>
          <w:rFonts w:ascii="Arial" w:hAnsi="Arial" w:cs="Arial"/>
        </w:rPr>
        <w:t xml:space="preserve"> kl 13 og 16</w:t>
      </w:r>
      <w:r>
        <w:rPr>
          <w:rFonts w:ascii="Arial" w:hAnsi="Arial" w:cs="Arial"/>
        </w:rPr>
        <w:t xml:space="preserve">. </w:t>
      </w:r>
    </w:p>
    <w:p w:rsidR="00B54E87" w:rsidRDefault="00B54E87" w:rsidP="00B54A89">
      <w:pPr>
        <w:rPr>
          <w:rFonts w:ascii="Arial" w:hAnsi="Arial" w:cs="Arial"/>
        </w:rPr>
      </w:pPr>
    </w:p>
    <w:p w:rsidR="00994A83" w:rsidRDefault="00B54E87" w:rsidP="00B54A8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6C4DC3B" wp14:editId="694179E7">
            <wp:simplePos x="0" y="0"/>
            <wp:positionH relativeFrom="column">
              <wp:posOffset>-1121410</wp:posOffset>
            </wp:positionH>
            <wp:positionV relativeFrom="paragraph">
              <wp:posOffset>60960</wp:posOffset>
            </wp:positionV>
            <wp:extent cx="2884170" cy="1915160"/>
            <wp:effectExtent l="8255" t="0" r="635" b="63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husets Mysteri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417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5A">
        <w:rPr>
          <w:rFonts w:ascii="Arial" w:hAnsi="Arial" w:cs="Arial"/>
        </w:rPr>
        <w:t>Efter aftale via</w:t>
      </w:r>
      <w:r w:rsidR="00994A83">
        <w:rPr>
          <w:rFonts w:ascii="Arial" w:hAnsi="Arial" w:cs="Arial"/>
        </w:rPr>
        <w:t xml:space="preserve"> e-mail </w:t>
      </w:r>
      <w:hyperlink r:id="rId9" w:history="1">
        <w:r w:rsidR="00994A83" w:rsidRPr="00E11707">
          <w:rPr>
            <w:rStyle w:val="Hyperlink"/>
            <w:rFonts w:ascii="Arial" w:hAnsi="Arial" w:cs="Arial"/>
          </w:rPr>
          <w:t>aarhussoefartsmuseum@live.</w:t>
        </w:r>
        <w:proofErr w:type="gramStart"/>
        <w:r w:rsidR="00994A83" w:rsidRPr="00E11707">
          <w:rPr>
            <w:rStyle w:val="Hyperlink"/>
            <w:rFonts w:ascii="Arial" w:hAnsi="Arial" w:cs="Arial"/>
          </w:rPr>
          <w:t>dk</w:t>
        </w:r>
      </w:hyperlink>
      <w:r w:rsidR="00994A83">
        <w:rPr>
          <w:rFonts w:ascii="Arial" w:hAnsi="Arial" w:cs="Arial"/>
        </w:rPr>
        <w:t xml:space="preserve"> </w:t>
      </w:r>
      <w:r w:rsidR="00F4675A">
        <w:rPr>
          <w:rFonts w:ascii="Arial" w:hAnsi="Arial" w:cs="Arial"/>
        </w:rPr>
        <w:t xml:space="preserve"> </w:t>
      </w:r>
      <w:r w:rsidR="00994A83">
        <w:rPr>
          <w:rFonts w:ascii="Arial" w:hAnsi="Arial" w:cs="Arial"/>
        </w:rPr>
        <w:t>og</w:t>
      </w:r>
      <w:proofErr w:type="gramEnd"/>
      <w:r w:rsidR="00994A83">
        <w:rPr>
          <w:rFonts w:ascii="Arial" w:hAnsi="Arial" w:cs="Arial"/>
        </w:rPr>
        <w:t xml:space="preserve">  </w:t>
      </w:r>
      <w:hyperlink r:id="rId10" w:history="1">
        <w:r w:rsidR="00994A83" w:rsidRPr="00E11707">
          <w:rPr>
            <w:rStyle w:val="Hyperlink"/>
            <w:rFonts w:ascii="Arial" w:hAnsi="Arial" w:cs="Arial"/>
          </w:rPr>
          <w:t>kns@oncable.dk</w:t>
        </w:r>
      </w:hyperlink>
      <w:r w:rsidR="00994A83">
        <w:rPr>
          <w:rFonts w:ascii="Arial" w:hAnsi="Arial" w:cs="Arial"/>
        </w:rPr>
        <w:t xml:space="preserve"> samt tlf. 23 49 02 30 arrangeres </w:t>
      </w:r>
      <w:r>
        <w:rPr>
          <w:rFonts w:ascii="Arial" w:hAnsi="Arial" w:cs="Arial"/>
        </w:rPr>
        <w:t xml:space="preserve">traditionen tro </w:t>
      </w:r>
      <w:r w:rsidR="004E58E2">
        <w:rPr>
          <w:rFonts w:ascii="Arial" w:hAnsi="Arial" w:cs="Arial"/>
        </w:rPr>
        <w:t>besøg af selskaber på andre tidspunkter.</w:t>
      </w:r>
    </w:p>
    <w:p w:rsidR="004E58E2" w:rsidRDefault="004E58E2" w:rsidP="00B54A89">
      <w:pPr>
        <w:rPr>
          <w:rFonts w:ascii="Arial" w:hAnsi="Arial" w:cs="Arial"/>
        </w:rPr>
      </w:pPr>
    </w:p>
    <w:p w:rsidR="004E58E2" w:rsidRDefault="004E58E2" w:rsidP="00B54A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Nyt er en særudstilling med temaet ”NATHUSETS MYSTERIER”. En god inspirationskilde </w:t>
      </w:r>
      <w:r w:rsidR="00B54E87">
        <w:rPr>
          <w:rFonts w:ascii="Arial" w:hAnsi="Arial" w:cs="Arial"/>
        </w:rPr>
        <w:t>før</w:t>
      </w:r>
      <w:r>
        <w:rPr>
          <w:rFonts w:ascii="Arial" w:hAnsi="Arial" w:cs="Arial"/>
        </w:rPr>
        <w:t xml:space="preserve"> et besøg i AARHUS SØFARTS MUSEUMS mobile udstilling om sømandskab, navigation, skibsbygning og rederidrift.</w:t>
      </w:r>
    </w:p>
    <w:p w:rsidR="004E58E2" w:rsidRDefault="004E58E2" w:rsidP="00B54A89">
      <w:pPr>
        <w:rPr>
          <w:rFonts w:ascii="Arial" w:hAnsi="Arial" w:cs="Arial"/>
        </w:rPr>
      </w:pPr>
    </w:p>
    <w:p w:rsidR="00F4675A" w:rsidRDefault="004E58E2" w:rsidP="00B54A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Om bord på AARHUS SØFARTS MUSEUM kan museets gæster </w:t>
      </w:r>
      <w:r w:rsidR="004C2733">
        <w:rPr>
          <w:rFonts w:ascii="Arial" w:hAnsi="Arial" w:cs="Arial"/>
        </w:rPr>
        <w:t xml:space="preserve">desuden </w:t>
      </w:r>
      <w:r>
        <w:rPr>
          <w:rFonts w:ascii="Arial" w:hAnsi="Arial" w:cs="Arial"/>
        </w:rPr>
        <w:t xml:space="preserve">fordybe sig i </w:t>
      </w:r>
      <w:proofErr w:type="spellStart"/>
      <w:r w:rsidR="004C2733">
        <w:rPr>
          <w:rFonts w:ascii="Arial" w:hAnsi="Arial" w:cs="Arial"/>
        </w:rPr>
        <w:t>SKIBSHANDLERENs</w:t>
      </w:r>
      <w:proofErr w:type="spellEnd"/>
      <w:r w:rsidR="004C2733">
        <w:rPr>
          <w:rFonts w:ascii="Arial" w:hAnsi="Arial" w:cs="Arial"/>
        </w:rPr>
        <w:t xml:space="preserve"> tilbud, kigge nærmere på AARHUS PÅ SØKORTET og </w:t>
      </w:r>
      <w:r w:rsidR="00F4675A">
        <w:rPr>
          <w:rFonts w:ascii="Arial" w:hAnsi="Arial" w:cs="Arial"/>
        </w:rPr>
        <w:t>nyde museets mange SKIBSMODELLER</w:t>
      </w:r>
      <w:r w:rsidR="004C2733">
        <w:rPr>
          <w:rFonts w:ascii="Arial" w:hAnsi="Arial" w:cs="Arial"/>
        </w:rPr>
        <w:t>.</w:t>
      </w:r>
    </w:p>
    <w:p w:rsidR="004C2733" w:rsidRDefault="004C2733" w:rsidP="00B54A89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</w:t>
      </w:r>
    </w:p>
    <w:p w:rsidR="004E58E2" w:rsidRDefault="004C2733" w:rsidP="00B54A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AARHUS SØFARTS </w:t>
      </w:r>
      <w:proofErr w:type="spellStart"/>
      <w:r>
        <w:rPr>
          <w:rFonts w:ascii="Arial" w:hAnsi="Arial" w:cs="Arial"/>
        </w:rPr>
        <w:t>MUSEUMs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MALERIUDSTILLING  og</w:t>
      </w:r>
      <w:proofErr w:type="gramEnd"/>
      <w:r>
        <w:rPr>
          <w:rFonts w:ascii="Arial" w:hAnsi="Arial" w:cs="Arial"/>
        </w:rPr>
        <w:t xml:space="preserve">  MOSQUITO BAR præsenterer flere hundrede skibsbilleder.</w:t>
      </w:r>
    </w:p>
    <w:p w:rsidR="004E58E2" w:rsidRDefault="004E58E2" w:rsidP="00B54A89">
      <w:pPr>
        <w:rPr>
          <w:rFonts w:ascii="Arial" w:hAnsi="Arial" w:cs="Arial"/>
        </w:rPr>
      </w:pPr>
    </w:p>
    <w:p w:rsidR="004E58E2" w:rsidRPr="00994A83" w:rsidRDefault="004E58E2" w:rsidP="00B54A89">
      <w:pPr>
        <w:rPr>
          <w:rFonts w:ascii="Arial" w:hAnsi="Arial" w:cs="Arial"/>
        </w:rPr>
      </w:pPr>
    </w:p>
    <w:p w:rsidR="00B54A89" w:rsidRPr="00835E1F" w:rsidRDefault="00B54A89" w:rsidP="00B54A89">
      <w:pPr>
        <w:rPr>
          <w:rFonts w:ascii="Arial" w:hAnsi="Arial" w:cs="Arial"/>
        </w:rPr>
      </w:pPr>
      <w:r w:rsidRPr="00835E1F">
        <w:rPr>
          <w:rFonts w:ascii="Arial" w:hAnsi="Arial" w:cs="Arial"/>
        </w:rPr>
        <w:t>Vel Mødt</w:t>
      </w:r>
    </w:p>
    <w:p w:rsidR="00B54A89" w:rsidRPr="00835E1F" w:rsidRDefault="00B54A89" w:rsidP="00B54A89">
      <w:pPr>
        <w:rPr>
          <w:rFonts w:ascii="Arial" w:hAnsi="Arial" w:cs="Arial"/>
        </w:rPr>
      </w:pPr>
    </w:p>
    <w:p w:rsidR="00B54A89" w:rsidRDefault="004C2733" w:rsidP="00B54A89">
      <w:pPr>
        <w:rPr>
          <w:rFonts w:ascii="Arial" w:hAnsi="Arial" w:cs="Arial"/>
        </w:rPr>
      </w:pPr>
      <w:r>
        <w:rPr>
          <w:rFonts w:ascii="Arial" w:hAnsi="Arial" w:cs="Arial"/>
        </w:rPr>
        <w:t>Venlig hilsen</w:t>
      </w:r>
    </w:p>
    <w:p w:rsidR="00B54A89" w:rsidRPr="00835E1F" w:rsidRDefault="00B54A89" w:rsidP="00B54A89">
      <w:pPr>
        <w:rPr>
          <w:rFonts w:ascii="Arial" w:hAnsi="Arial" w:cs="Arial"/>
        </w:rPr>
      </w:pPr>
    </w:p>
    <w:p w:rsidR="00B54A89" w:rsidRPr="008737FC" w:rsidRDefault="00B54A89" w:rsidP="00B54A89">
      <w:pPr>
        <w:rPr>
          <w:rFonts w:ascii="Kunstler Script" w:hAnsi="Kunstler Script" w:cs="Arial"/>
          <w:b/>
          <w:sz w:val="32"/>
          <w:szCs w:val="32"/>
        </w:rPr>
      </w:pPr>
      <w:r w:rsidRPr="008737FC">
        <w:rPr>
          <w:rFonts w:ascii="Kunstler Script" w:hAnsi="Kunstler Script" w:cs="Arial"/>
          <w:b/>
          <w:sz w:val="32"/>
          <w:szCs w:val="32"/>
        </w:rPr>
        <w:t>Karl Nøhr Sørensen</w:t>
      </w:r>
    </w:p>
    <w:p w:rsidR="00B54A89" w:rsidRPr="008737FC" w:rsidRDefault="00B54A89" w:rsidP="00B54A89">
      <w:pPr>
        <w:rPr>
          <w:rFonts w:ascii="Arial" w:hAnsi="Arial" w:cs="Arial"/>
          <w:sz w:val="20"/>
          <w:szCs w:val="20"/>
        </w:rPr>
      </w:pPr>
      <w:r w:rsidRPr="008737FC">
        <w:rPr>
          <w:rFonts w:ascii="Arial" w:hAnsi="Arial" w:cs="Arial"/>
          <w:sz w:val="20"/>
          <w:szCs w:val="20"/>
        </w:rPr>
        <w:t>Karl Nøhr Sørensen</w:t>
      </w:r>
    </w:p>
    <w:p w:rsidR="00B54A89" w:rsidRPr="008737FC" w:rsidRDefault="00B54A89" w:rsidP="00B54A89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Mobiltlf</w:t>
      </w:r>
      <w:proofErr w:type="spellEnd"/>
      <w:r>
        <w:rPr>
          <w:rFonts w:ascii="Arial" w:hAnsi="Arial" w:cs="Arial"/>
          <w:sz w:val="20"/>
          <w:szCs w:val="20"/>
        </w:rPr>
        <w:t>.: 2349</w:t>
      </w:r>
      <w:r w:rsidRPr="008737FC">
        <w:rPr>
          <w:rFonts w:ascii="Arial" w:hAnsi="Arial" w:cs="Arial"/>
          <w:sz w:val="20"/>
          <w:szCs w:val="20"/>
        </w:rPr>
        <w:t>0230</w:t>
      </w:r>
    </w:p>
    <w:p w:rsidR="00B54A89" w:rsidRPr="008737FC" w:rsidRDefault="00B54A89" w:rsidP="00B54A89">
      <w:pPr>
        <w:rPr>
          <w:rFonts w:ascii="Arial" w:hAnsi="Arial" w:cs="Arial"/>
          <w:sz w:val="20"/>
          <w:szCs w:val="20"/>
        </w:rPr>
      </w:pPr>
      <w:r w:rsidRPr="008737FC">
        <w:rPr>
          <w:rFonts w:ascii="Arial" w:hAnsi="Arial" w:cs="Arial"/>
          <w:sz w:val="20"/>
          <w:szCs w:val="20"/>
        </w:rPr>
        <w:t xml:space="preserve">E-mail: </w:t>
      </w:r>
      <w:hyperlink r:id="rId11" w:history="1">
        <w:r w:rsidRPr="008737FC">
          <w:rPr>
            <w:rStyle w:val="Hyperlink"/>
            <w:rFonts w:ascii="Arial" w:hAnsi="Arial" w:cs="Arial"/>
            <w:sz w:val="20"/>
            <w:szCs w:val="20"/>
          </w:rPr>
          <w:t>kns@oncable.dk</w:t>
        </w:r>
      </w:hyperlink>
    </w:p>
    <w:p w:rsidR="00B54A89" w:rsidRPr="008737FC" w:rsidRDefault="00B54A89" w:rsidP="00B54A89">
      <w:pPr>
        <w:rPr>
          <w:rFonts w:ascii="Arial" w:hAnsi="Arial" w:cs="Arial"/>
          <w:sz w:val="20"/>
          <w:szCs w:val="20"/>
        </w:rPr>
      </w:pPr>
      <w:r w:rsidRPr="008737FC">
        <w:rPr>
          <w:rFonts w:ascii="Arial" w:hAnsi="Arial" w:cs="Arial"/>
          <w:sz w:val="20"/>
          <w:szCs w:val="20"/>
        </w:rPr>
        <w:t>www.aarhussoefartsmuseum.dk</w:t>
      </w:r>
    </w:p>
    <w:p w:rsidR="009559CD" w:rsidRPr="002C351F" w:rsidRDefault="009559CD" w:rsidP="002C351F"/>
    <w:sectPr w:rsidR="009559CD" w:rsidRPr="002C351F" w:rsidSect="00DD1F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134" w:bottom="170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033" w:rsidRDefault="002A1033">
      <w:r>
        <w:separator/>
      </w:r>
    </w:p>
  </w:endnote>
  <w:endnote w:type="continuationSeparator" w:id="0">
    <w:p w:rsidR="002A1033" w:rsidRDefault="002A1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258" w:rsidRDefault="00267258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258" w:rsidRPr="006A2836" w:rsidRDefault="008A6ED0" w:rsidP="00267258">
    <w:pPr>
      <w:rPr>
        <w:rFonts w:ascii="Tahoma" w:hAnsi="Tahoma" w:cs="Tahoma"/>
        <w:color w:val="00B0F0"/>
        <w:sz w:val="20"/>
        <w:szCs w:val="20"/>
      </w:rPr>
    </w:pPr>
    <w:r w:rsidRPr="006A2836">
      <w:rPr>
        <w:rFonts w:ascii="Tahoma" w:hAnsi="Tahoma" w:cs="Tahoma"/>
        <w:color w:val="00B0F0"/>
        <w:sz w:val="20"/>
        <w:szCs w:val="20"/>
      </w:rPr>
      <w:t xml:space="preserve">Aarhus Søfarts Museums bestyrelse: </w:t>
    </w:r>
    <w:r w:rsidR="007E4E97">
      <w:rPr>
        <w:rFonts w:ascii="Tahoma" w:hAnsi="Tahoma" w:cs="Tahoma"/>
        <w:color w:val="00B0F0"/>
        <w:sz w:val="20"/>
        <w:szCs w:val="20"/>
      </w:rPr>
      <w:t xml:space="preserve">Annette Damgaard – Kis Bødker - Maj Bendix Nielsen – Poul Grosen Rasmussen - Stig Taps - </w:t>
    </w:r>
    <w:r w:rsidR="007E4E97" w:rsidRPr="000E6A47">
      <w:rPr>
        <w:rFonts w:ascii="Tahoma" w:hAnsi="Tahoma" w:cs="Tahoma"/>
        <w:color w:val="00B0F0"/>
        <w:sz w:val="20"/>
        <w:szCs w:val="20"/>
      </w:rPr>
      <w:t xml:space="preserve">Stig </w:t>
    </w:r>
    <w:proofErr w:type="spellStart"/>
    <w:r w:rsidR="007E4E97" w:rsidRPr="000E6A47">
      <w:rPr>
        <w:rFonts w:ascii="Tahoma" w:hAnsi="Tahoma" w:cs="Tahoma"/>
        <w:color w:val="00B0F0"/>
        <w:sz w:val="20"/>
        <w:szCs w:val="20"/>
      </w:rPr>
      <w:t>Thornsohn</w:t>
    </w:r>
    <w:proofErr w:type="spellEnd"/>
    <w:r w:rsidR="007E4E97">
      <w:rPr>
        <w:rFonts w:ascii="Tahoma" w:hAnsi="Tahoma" w:cs="Tahoma"/>
        <w:color w:val="00B0F0"/>
        <w:sz w:val="20"/>
        <w:szCs w:val="20"/>
      </w:rPr>
      <w:t xml:space="preserve"> - Karl Nøhr Sørensen</w:t>
    </w:r>
    <w:r w:rsidR="00267258" w:rsidRPr="006A2836">
      <w:rPr>
        <w:rFonts w:ascii="Tahoma" w:hAnsi="Tahoma" w:cs="Tahoma"/>
        <w:color w:val="00B0F0"/>
        <w:sz w:val="20"/>
        <w:szCs w:val="20"/>
      </w:rPr>
      <w:t xml:space="preserve"> </w:t>
    </w:r>
  </w:p>
  <w:p w:rsidR="008A6ED0" w:rsidRPr="006A2836" w:rsidRDefault="002A1033" w:rsidP="00267258">
    <w:pPr>
      <w:rPr>
        <w:color w:val="00B0F0"/>
        <w:sz w:val="20"/>
        <w:szCs w:val="20"/>
      </w:rPr>
    </w:pPr>
    <w:hyperlink r:id="rId1" w:history="1">
      <w:r w:rsidR="00267258" w:rsidRPr="006A2836">
        <w:rPr>
          <w:rStyle w:val="Hyperlink"/>
          <w:rFonts w:ascii="Tahoma" w:hAnsi="Tahoma" w:cs="Tahoma"/>
          <w:color w:val="00B0F0"/>
          <w:sz w:val="20"/>
          <w:szCs w:val="20"/>
        </w:rPr>
        <w:t>www.aarhussoefartsmuseum.dk</w:t>
      </w:r>
    </w:hyperlink>
    <w:r w:rsidR="00267258" w:rsidRPr="006A2836">
      <w:rPr>
        <w:rFonts w:ascii="Tahoma" w:hAnsi="Tahoma" w:cs="Tahoma"/>
        <w:color w:val="00B0F0"/>
        <w:sz w:val="20"/>
        <w:szCs w:val="20"/>
      </w:rPr>
      <w:t xml:space="preserve"> - </w:t>
    </w:r>
    <w:proofErr w:type="gramStart"/>
    <w:r w:rsidR="00267258" w:rsidRPr="006A2836">
      <w:rPr>
        <w:rFonts w:ascii="Tahoma" w:hAnsi="Tahoma" w:cs="Tahoma"/>
        <w:color w:val="00B0F0"/>
        <w:sz w:val="20"/>
        <w:szCs w:val="20"/>
      </w:rPr>
      <w:t>CVR  31510864</w:t>
    </w:r>
    <w:proofErr w:type="gramEnd"/>
    <w:r w:rsidR="00267258" w:rsidRPr="006A2836">
      <w:rPr>
        <w:rFonts w:ascii="Tahoma" w:hAnsi="Tahoma" w:cs="Tahoma"/>
        <w:color w:val="00B0F0"/>
        <w:sz w:val="20"/>
        <w:szCs w:val="20"/>
      </w:rPr>
      <w:t xml:space="preserve"> - SPAREKASSEN  KRONJYLLAND: Reg.nr. 6180 Konto 0011 764 991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258" w:rsidRDefault="00267258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033" w:rsidRDefault="002A1033">
      <w:r>
        <w:separator/>
      </w:r>
    </w:p>
  </w:footnote>
  <w:footnote w:type="continuationSeparator" w:id="0">
    <w:p w:rsidR="002A1033" w:rsidRDefault="002A10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258" w:rsidRDefault="00267258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D0" w:rsidRDefault="008C7F69" w:rsidP="00EF13B8">
    <w:pPr>
      <w:pStyle w:val="Sidehoved"/>
      <w:jc w:val="center"/>
    </w:pPr>
    <w:r>
      <w:rPr>
        <w:noProof/>
      </w:rPr>
      <w:drawing>
        <wp:inline distT="0" distB="0" distL="0" distR="0" wp14:anchorId="729AF5D9" wp14:editId="3DD68330">
          <wp:extent cx="5114925" cy="1476375"/>
          <wp:effectExtent l="0" t="0" r="9525" b="9525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6ED0" w:rsidRPr="00C33904" w:rsidRDefault="008A6ED0" w:rsidP="00EF13B8">
    <w:pPr>
      <w:pStyle w:val="Sidehoved"/>
      <w:jc w:val="center"/>
      <w:rPr>
        <w:sz w:val="28"/>
        <w:szCs w:val="28"/>
      </w:rPr>
    </w:pPr>
    <w:r w:rsidRPr="00C33904">
      <w:rPr>
        <w:sz w:val="28"/>
        <w:szCs w:val="28"/>
      </w:rPr>
      <w:t>AARHUS MARITIME MUSEUM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258" w:rsidRDefault="00267258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F0AA9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32D368D"/>
    <w:multiLevelType w:val="hybridMultilevel"/>
    <w:tmpl w:val="DC6A6D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E5C6A"/>
    <w:multiLevelType w:val="hybridMultilevel"/>
    <w:tmpl w:val="2EFC08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E12AD"/>
    <w:multiLevelType w:val="hybridMultilevel"/>
    <w:tmpl w:val="E500CAA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A1D"/>
    <w:rsid w:val="0000005D"/>
    <w:rsid w:val="00005DBA"/>
    <w:rsid w:val="0001565F"/>
    <w:rsid w:val="000162E9"/>
    <w:rsid w:val="00035857"/>
    <w:rsid w:val="000428D3"/>
    <w:rsid w:val="0004773E"/>
    <w:rsid w:val="00052D9F"/>
    <w:rsid w:val="00054E22"/>
    <w:rsid w:val="00055A17"/>
    <w:rsid w:val="00081E5F"/>
    <w:rsid w:val="00084312"/>
    <w:rsid w:val="000A6DDB"/>
    <w:rsid w:val="000B44D4"/>
    <w:rsid w:val="000B5213"/>
    <w:rsid w:val="000C0F52"/>
    <w:rsid w:val="000D16B2"/>
    <w:rsid w:val="000E6A47"/>
    <w:rsid w:val="000F5A88"/>
    <w:rsid w:val="000F7F3A"/>
    <w:rsid w:val="00112855"/>
    <w:rsid w:val="00141C6B"/>
    <w:rsid w:val="00151E67"/>
    <w:rsid w:val="00154DBD"/>
    <w:rsid w:val="001577AE"/>
    <w:rsid w:val="001675D6"/>
    <w:rsid w:val="001804E0"/>
    <w:rsid w:val="00182BF5"/>
    <w:rsid w:val="001A1C92"/>
    <w:rsid w:val="001B08A3"/>
    <w:rsid w:val="001B454C"/>
    <w:rsid w:val="001D0541"/>
    <w:rsid w:val="001D21B6"/>
    <w:rsid w:val="001D223A"/>
    <w:rsid w:val="001D36A1"/>
    <w:rsid w:val="001E0806"/>
    <w:rsid w:val="001E722A"/>
    <w:rsid w:val="001E73B0"/>
    <w:rsid w:val="001E7D05"/>
    <w:rsid w:val="001F3C87"/>
    <w:rsid w:val="001F5E96"/>
    <w:rsid w:val="00213F8F"/>
    <w:rsid w:val="0021558C"/>
    <w:rsid w:val="0022108C"/>
    <w:rsid w:val="0022662F"/>
    <w:rsid w:val="00231BA3"/>
    <w:rsid w:val="00232C12"/>
    <w:rsid w:val="00236BED"/>
    <w:rsid w:val="002507DC"/>
    <w:rsid w:val="00267258"/>
    <w:rsid w:val="0027283A"/>
    <w:rsid w:val="00275461"/>
    <w:rsid w:val="002857D9"/>
    <w:rsid w:val="00286A1D"/>
    <w:rsid w:val="00286A23"/>
    <w:rsid w:val="00293336"/>
    <w:rsid w:val="002A1033"/>
    <w:rsid w:val="002B1495"/>
    <w:rsid w:val="002B544D"/>
    <w:rsid w:val="002B5B67"/>
    <w:rsid w:val="002C351F"/>
    <w:rsid w:val="002E0B6E"/>
    <w:rsid w:val="002F4354"/>
    <w:rsid w:val="00301487"/>
    <w:rsid w:val="00303CE3"/>
    <w:rsid w:val="0031215B"/>
    <w:rsid w:val="00312A49"/>
    <w:rsid w:val="003142E8"/>
    <w:rsid w:val="00320A41"/>
    <w:rsid w:val="00324F74"/>
    <w:rsid w:val="00332FCB"/>
    <w:rsid w:val="00335898"/>
    <w:rsid w:val="003374DB"/>
    <w:rsid w:val="003445D1"/>
    <w:rsid w:val="00365344"/>
    <w:rsid w:val="00392068"/>
    <w:rsid w:val="003A264C"/>
    <w:rsid w:val="003A4FC9"/>
    <w:rsid w:val="003A6E48"/>
    <w:rsid w:val="003B2B6B"/>
    <w:rsid w:val="003C1EF7"/>
    <w:rsid w:val="003C2842"/>
    <w:rsid w:val="003D6C3E"/>
    <w:rsid w:val="003E3263"/>
    <w:rsid w:val="003F7382"/>
    <w:rsid w:val="004017F4"/>
    <w:rsid w:val="00402116"/>
    <w:rsid w:val="004021DE"/>
    <w:rsid w:val="0040646B"/>
    <w:rsid w:val="00407720"/>
    <w:rsid w:val="00414436"/>
    <w:rsid w:val="00423B10"/>
    <w:rsid w:val="0043100B"/>
    <w:rsid w:val="00441B2B"/>
    <w:rsid w:val="00450E9B"/>
    <w:rsid w:val="00464BD4"/>
    <w:rsid w:val="00476732"/>
    <w:rsid w:val="00491F16"/>
    <w:rsid w:val="004A2801"/>
    <w:rsid w:val="004A531D"/>
    <w:rsid w:val="004B4275"/>
    <w:rsid w:val="004C2733"/>
    <w:rsid w:val="004D43F3"/>
    <w:rsid w:val="004D709F"/>
    <w:rsid w:val="004E44E1"/>
    <w:rsid w:val="004E58E2"/>
    <w:rsid w:val="004F1D5D"/>
    <w:rsid w:val="004F7BF8"/>
    <w:rsid w:val="004F7C6C"/>
    <w:rsid w:val="00503539"/>
    <w:rsid w:val="005077FF"/>
    <w:rsid w:val="005101D5"/>
    <w:rsid w:val="00514D37"/>
    <w:rsid w:val="00515972"/>
    <w:rsid w:val="005215FD"/>
    <w:rsid w:val="00537E5F"/>
    <w:rsid w:val="00540124"/>
    <w:rsid w:val="0054196D"/>
    <w:rsid w:val="00555E10"/>
    <w:rsid w:val="00565AA7"/>
    <w:rsid w:val="0057116C"/>
    <w:rsid w:val="00590FD5"/>
    <w:rsid w:val="005922F4"/>
    <w:rsid w:val="00592D70"/>
    <w:rsid w:val="005A355B"/>
    <w:rsid w:val="005A3D6E"/>
    <w:rsid w:val="005D1A6C"/>
    <w:rsid w:val="005E2174"/>
    <w:rsid w:val="005E2513"/>
    <w:rsid w:val="005F06C0"/>
    <w:rsid w:val="005F4DB0"/>
    <w:rsid w:val="00602B46"/>
    <w:rsid w:val="00603C01"/>
    <w:rsid w:val="00625019"/>
    <w:rsid w:val="00627F26"/>
    <w:rsid w:val="0063198D"/>
    <w:rsid w:val="00632A90"/>
    <w:rsid w:val="0063391A"/>
    <w:rsid w:val="0063677F"/>
    <w:rsid w:val="00642B98"/>
    <w:rsid w:val="00645091"/>
    <w:rsid w:val="00650341"/>
    <w:rsid w:val="006638C7"/>
    <w:rsid w:val="00670592"/>
    <w:rsid w:val="006709CB"/>
    <w:rsid w:val="0067174E"/>
    <w:rsid w:val="006731FB"/>
    <w:rsid w:val="00680C57"/>
    <w:rsid w:val="00682CEF"/>
    <w:rsid w:val="00685922"/>
    <w:rsid w:val="006A2836"/>
    <w:rsid w:val="006D016A"/>
    <w:rsid w:val="006E3306"/>
    <w:rsid w:val="006E75E3"/>
    <w:rsid w:val="006F1B03"/>
    <w:rsid w:val="00704323"/>
    <w:rsid w:val="007224D6"/>
    <w:rsid w:val="0073063C"/>
    <w:rsid w:val="007410EB"/>
    <w:rsid w:val="00764E39"/>
    <w:rsid w:val="007C01CD"/>
    <w:rsid w:val="007C7355"/>
    <w:rsid w:val="007D5538"/>
    <w:rsid w:val="007D7112"/>
    <w:rsid w:val="007E2ED4"/>
    <w:rsid w:val="007E4E97"/>
    <w:rsid w:val="00810C11"/>
    <w:rsid w:val="00811A04"/>
    <w:rsid w:val="00814816"/>
    <w:rsid w:val="0083677F"/>
    <w:rsid w:val="00847F06"/>
    <w:rsid w:val="00857077"/>
    <w:rsid w:val="008609DB"/>
    <w:rsid w:val="0089321B"/>
    <w:rsid w:val="0089771F"/>
    <w:rsid w:val="008A4459"/>
    <w:rsid w:val="008A5EBE"/>
    <w:rsid w:val="008A6ED0"/>
    <w:rsid w:val="008B1122"/>
    <w:rsid w:val="008C7F69"/>
    <w:rsid w:val="008D25A2"/>
    <w:rsid w:val="008E15A6"/>
    <w:rsid w:val="008E6EB1"/>
    <w:rsid w:val="008F4FE7"/>
    <w:rsid w:val="008F7F6B"/>
    <w:rsid w:val="0090604D"/>
    <w:rsid w:val="00920C34"/>
    <w:rsid w:val="009276CC"/>
    <w:rsid w:val="00931392"/>
    <w:rsid w:val="00932C9E"/>
    <w:rsid w:val="00954D2F"/>
    <w:rsid w:val="009559CD"/>
    <w:rsid w:val="0096055A"/>
    <w:rsid w:val="0096116F"/>
    <w:rsid w:val="009618EA"/>
    <w:rsid w:val="009640C5"/>
    <w:rsid w:val="00964CEB"/>
    <w:rsid w:val="00972DEC"/>
    <w:rsid w:val="00975148"/>
    <w:rsid w:val="009853A4"/>
    <w:rsid w:val="00994A83"/>
    <w:rsid w:val="009A730E"/>
    <w:rsid w:val="009B1333"/>
    <w:rsid w:val="009C0EC5"/>
    <w:rsid w:val="009D5C67"/>
    <w:rsid w:val="009D6D2E"/>
    <w:rsid w:val="009F239D"/>
    <w:rsid w:val="00A0118F"/>
    <w:rsid w:val="00A037FA"/>
    <w:rsid w:val="00A13266"/>
    <w:rsid w:val="00A3694E"/>
    <w:rsid w:val="00A4642D"/>
    <w:rsid w:val="00A5122E"/>
    <w:rsid w:val="00A513D2"/>
    <w:rsid w:val="00A55738"/>
    <w:rsid w:val="00A6506C"/>
    <w:rsid w:val="00A834BB"/>
    <w:rsid w:val="00A84537"/>
    <w:rsid w:val="00A85BD7"/>
    <w:rsid w:val="00AA7D75"/>
    <w:rsid w:val="00AB1248"/>
    <w:rsid w:val="00AB51CC"/>
    <w:rsid w:val="00AC0463"/>
    <w:rsid w:val="00AC597D"/>
    <w:rsid w:val="00AD2221"/>
    <w:rsid w:val="00AD7039"/>
    <w:rsid w:val="00AD7D47"/>
    <w:rsid w:val="00AE230A"/>
    <w:rsid w:val="00AF0721"/>
    <w:rsid w:val="00AF60A8"/>
    <w:rsid w:val="00B27F81"/>
    <w:rsid w:val="00B42FF2"/>
    <w:rsid w:val="00B54A89"/>
    <w:rsid w:val="00B54E87"/>
    <w:rsid w:val="00B638F1"/>
    <w:rsid w:val="00B649EB"/>
    <w:rsid w:val="00B74C66"/>
    <w:rsid w:val="00B75EC8"/>
    <w:rsid w:val="00B8195B"/>
    <w:rsid w:val="00BD126B"/>
    <w:rsid w:val="00BD14E3"/>
    <w:rsid w:val="00BD1D4B"/>
    <w:rsid w:val="00BE1CCB"/>
    <w:rsid w:val="00BE2AEB"/>
    <w:rsid w:val="00C06BCA"/>
    <w:rsid w:val="00C12FA9"/>
    <w:rsid w:val="00C1599F"/>
    <w:rsid w:val="00C1778C"/>
    <w:rsid w:val="00C20F23"/>
    <w:rsid w:val="00C33904"/>
    <w:rsid w:val="00C47C40"/>
    <w:rsid w:val="00C518B6"/>
    <w:rsid w:val="00C53C99"/>
    <w:rsid w:val="00C73BF7"/>
    <w:rsid w:val="00C90769"/>
    <w:rsid w:val="00CA1D20"/>
    <w:rsid w:val="00CA274C"/>
    <w:rsid w:val="00CA52F2"/>
    <w:rsid w:val="00CB3C81"/>
    <w:rsid w:val="00CB52AB"/>
    <w:rsid w:val="00CB7BD7"/>
    <w:rsid w:val="00CC50DF"/>
    <w:rsid w:val="00CD1F62"/>
    <w:rsid w:val="00CD7208"/>
    <w:rsid w:val="00CE7B0D"/>
    <w:rsid w:val="00D02595"/>
    <w:rsid w:val="00D14785"/>
    <w:rsid w:val="00D274F9"/>
    <w:rsid w:val="00D319A7"/>
    <w:rsid w:val="00D35653"/>
    <w:rsid w:val="00D35A27"/>
    <w:rsid w:val="00D45B5E"/>
    <w:rsid w:val="00D46F3E"/>
    <w:rsid w:val="00D518BA"/>
    <w:rsid w:val="00D57B71"/>
    <w:rsid w:val="00D60503"/>
    <w:rsid w:val="00D66821"/>
    <w:rsid w:val="00D751F1"/>
    <w:rsid w:val="00D83EE0"/>
    <w:rsid w:val="00D84FA1"/>
    <w:rsid w:val="00D95759"/>
    <w:rsid w:val="00D96857"/>
    <w:rsid w:val="00DA3C62"/>
    <w:rsid w:val="00DD1F00"/>
    <w:rsid w:val="00DD2B11"/>
    <w:rsid w:val="00DD7932"/>
    <w:rsid w:val="00DD7F3C"/>
    <w:rsid w:val="00DF5E2F"/>
    <w:rsid w:val="00E01333"/>
    <w:rsid w:val="00E155B9"/>
    <w:rsid w:val="00E15BC6"/>
    <w:rsid w:val="00E1705B"/>
    <w:rsid w:val="00E17E32"/>
    <w:rsid w:val="00E228A5"/>
    <w:rsid w:val="00E35607"/>
    <w:rsid w:val="00E423F5"/>
    <w:rsid w:val="00E4332F"/>
    <w:rsid w:val="00E5484D"/>
    <w:rsid w:val="00E66766"/>
    <w:rsid w:val="00E74653"/>
    <w:rsid w:val="00E81635"/>
    <w:rsid w:val="00E92D94"/>
    <w:rsid w:val="00E974B2"/>
    <w:rsid w:val="00EA6ADD"/>
    <w:rsid w:val="00EA7326"/>
    <w:rsid w:val="00EB146B"/>
    <w:rsid w:val="00EC5B71"/>
    <w:rsid w:val="00EE791B"/>
    <w:rsid w:val="00EF13B8"/>
    <w:rsid w:val="00F01749"/>
    <w:rsid w:val="00F046DD"/>
    <w:rsid w:val="00F16B46"/>
    <w:rsid w:val="00F338AC"/>
    <w:rsid w:val="00F35F22"/>
    <w:rsid w:val="00F4675A"/>
    <w:rsid w:val="00F51709"/>
    <w:rsid w:val="00F539C8"/>
    <w:rsid w:val="00F613BC"/>
    <w:rsid w:val="00F62ECE"/>
    <w:rsid w:val="00F64A8C"/>
    <w:rsid w:val="00F7117A"/>
    <w:rsid w:val="00F72F5E"/>
    <w:rsid w:val="00F802AD"/>
    <w:rsid w:val="00F82712"/>
    <w:rsid w:val="00F8373B"/>
    <w:rsid w:val="00F84DB5"/>
    <w:rsid w:val="00FA12F3"/>
    <w:rsid w:val="00FC2B3C"/>
    <w:rsid w:val="00FC612D"/>
    <w:rsid w:val="00FC7CED"/>
    <w:rsid w:val="00FD496A"/>
    <w:rsid w:val="00FE6848"/>
    <w:rsid w:val="00FF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487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uiPriority w:val="99"/>
    <w:rsid w:val="00D57B71"/>
    <w:rPr>
      <w:rFonts w:cs="Times New Roman"/>
      <w:color w:val="0000FF"/>
      <w:u w:val="single"/>
    </w:rPr>
  </w:style>
  <w:style w:type="paragraph" w:styleId="Sidehoved">
    <w:name w:val="header"/>
    <w:basedOn w:val="Normal"/>
    <w:link w:val="SidehovedTegn"/>
    <w:uiPriority w:val="99"/>
    <w:rsid w:val="006709C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semiHidden/>
    <w:rsid w:val="00EC7695"/>
    <w:rPr>
      <w:sz w:val="24"/>
      <w:szCs w:val="24"/>
    </w:rPr>
  </w:style>
  <w:style w:type="paragraph" w:styleId="Sidefod">
    <w:name w:val="footer"/>
    <w:basedOn w:val="Normal"/>
    <w:link w:val="SidefodTegn"/>
    <w:uiPriority w:val="99"/>
    <w:rsid w:val="006709CB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semiHidden/>
    <w:rsid w:val="00EC7695"/>
    <w:rPr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62EC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EC7695"/>
    <w:rPr>
      <w:sz w:val="0"/>
      <w:szCs w:val="0"/>
    </w:rPr>
  </w:style>
  <w:style w:type="paragraph" w:styleId="Listeafsnit">
    <w:name w:val="List Paragraph"/>
    <w:basedOn w:val="Normal"/>
    <w:uiPriority w:val="34"/>
    <w:qFormat/>
    <w:rsid w:val="004A28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487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uiPriority w:val="99"/>
    <w:rsid w:val="00D57B71"/>
    <w:rPr>
      <w:rFonts w:cs="Times New Roman"/>
      <w:color w:val="0000FF"/>
      <w:u w:val="single"/>
    </w:rPr>
  </w:style>
  <w:style w:type="paragraph" w:styleId="Sidehoved">
    <w:name w:val="header"/>
    <w:basedOn w:val="Normal"/>
    <w:link w:val="SidehovedTegn"/>
    <w:uiPriority w:val="99"/>
    <w:rsid w:val="006709C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semiHidden/>
    <w:rsid w:val="00EC7695"/>
    <w:rPr>
      <w:sz w:val="24"/>
      <w:szCs w:val="24"/>
    </w:rPr>
  </w:style>
  <w:style w:type="paragraph" w:styleId="Sidefod">
    <w:name w:val="footer"/>
    <w:basedOn w:val="Normal"/>
    <w:link w:val="SidefodTegn"/>
    <w:uiPriority w:val="99"/>
    <w:rsid w:val="006709CB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semiHidden/>
    <w:rsid w:val="00EC7695"/>
    <w:rPr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62EC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EC7695"/>
    <w:rPr>
      <w:sz w:val="0"/>
      <w:szCs w:val="0"/>
    </w:rPr>
  </w:style>
  <w:style w:type="paragraph" w:styleId="Listeafsnit">
    <w:name w:val="List Paragraph"/>
    <w:basedOn w:val="Normal"/>
    <w:uiPriority w:val="34"/>
    <w:qFormat/>
    <w:rsid w:val="004A2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1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kns@oncable.d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kns@oncable.d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arhussoefartsmuseum@live.dk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arhussoefartsmuseum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Pressemeddelelse Aarhus Søfarts Museum genåbner 20200525</Template>
  <TotalTime>0</TotalTime>
  <Pages>1</Pages>
  <Words>156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Aarhus Søfarts Museum Nyhedsbrev april 2009</vt:lpstr>
    </vt:vector>
  </TitlesOfParts>
  <Company>Aarhus Søfarts Museum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Aarhus Søfarts Museum Nyhedsbrev april 2009</dc:title>
  <dc:creator>Karl</dc:creator>
  <cp:lastModifiedBy>Karl</cp:lastModifiedBy>
  <cp:revision>2</cp:revision>
  <cp:lastPrinted>2020-05-24T10:50:00Z</cp:lastPrinted>
  <dcterms:created xsi:type="dcterms:W3CDTF">2020-05-24T10:51:00Z</dcterms:created>
  <dcterms:modified xsi:type="dcterms:W3CDTF">2020-05-24T10:51:00Z</dcterms:modified>
</cp:coreProperties>
</file>